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C5F0AF" w14:textId="00DF89E5" w:rsidR="00E82D3F" w:rsidRDefault="005D1040" w:rsidP="00E82D3F">
      <w:pPr>
        <w:jc w:val="center"/>
      </w:pPr>
      <w:r w:rsidRPr="009C6998">
        <w:rPr>
          <w:noProof/>
        </w:rPr>
        <w:drawing>
          <wp:anchor distT="0" distB="0" distL="114300" distR="114300" simplePos="0" relativeHeight="251681280" behindDoc="0" locked="1" layoutInCell="1" allowOverlap="1" wp14:anchorId="7E26F0C7" wp14:editId="74606CA3">
            <wp:simplePos x="0" y="0"/>
            <wp:positionH relativeFrom="column">
              <wp:posOffset>3061430</wp:posOffset>
            </wp:positionH>
            <wp:positionV relativeFrom="paragraph">
              <wp:posOffset>251831</wp:posOffset>
            </wp:positionV>
            <wp:extent cx="727200" cy="680400"/>
            <wp:effectExtent l="0" t="0" r="0" b="5715"/>
            <wp:wrapThrough wrapText="bothSides">
              <wp:wrapPolygon edited="0">
                <wp:start x="0" y="0"/>
                <wp:lineTo x="0" y="21176"/>
                <wp:lineTo x="20940" y="21176"/>
                <wp:lineTo x="20940" y="0"/>
                <wp:lineTo x="0" y="0"/>
              </wp:wrapPolygon>
            </wp:wrapThrough>
            <wp:docPr id="156149142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prstClr val="black"/>
                        <a:schemeClr val="accent2">
                          <a:lumMod val="25000"/>
                          <a:lumOff val="75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00" cy="6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41FB">
        <w:rPr>
          <w:noProof/>
        </w:rPr>
        <w:drawing>
          <wp:anchor distT="0" distB="0" distL="114300" distR="114300" simplePos="0" relativeHeight="251634176" behindDoc="0" locked="1" layoutInCell="1" allowOverlap="1" wp14:anchorId="691700D4" wp14:editId="63CA80B6">
            <wp:simplePos x="0" y="0"/>
            <wp:positionH relativeFrom="column">
              <wp:posOffset>1466850</wp:posOffset>
            </wp:positionH>
            <wp:positionV relativeFrom="paragraph">
              <wp:posOffset>260985</wp:posOffset>
            </wp:positionV>
            <wp:extent cx="676275" cy="665480"/>
            <wp:effectExtent l="0" t="0" r="9525" b="1270"/>
            <wp:wrapThrough wrapText="bothSides">
              <wp:wrapPolygon edited="0">
                <wp:start x="0" y="0"/>
                <wp:lineTo x="0" y="21023"/>
                <wp:lineTo x="21296" y="21023"/>
                <wp:lineTo x="21296" y="0"/>
                <wp:lineTo x="0" y="0"/>
              </wp:wrapPolygon>
            </wp:wrapThrough>
            <wp:docPr id="21902150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6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09CD">
        <w:rPr>
          <w:noProof/>
        </w:rPr>
        <w:drawing>
          <wp:anchor distT="0" distB="0" distL="114300" distR="114300" simplePos="0" relativeHeight="251729408" behindDoc="0" locked="1" layoutInCell="1" allowOverlap="1" wp14:anchorId="5058B8CF" wp14:editId="2743C1F1">
            <wp:simplePos x="0" y="0"/>
            <wp:positionH relativeFrom="column">
              <wp:posOffset>2225340</wp:posOffset>
            </wp:positionH>
            <wp:positionV relativeFrom="paragraph">
              <wp:posOffset>282443</wp:posOffset>
            </wp:positionV>
            <wp:extent cx="741600" cy="648000"/>
            <wp:effectExtent l="0" t="0" r="1905" b="0"/>
            <wp:wrapThrough wrapText="bothSides">
              <wp:wrapPolygon edited="0">
                <wp:start x="0" y="0"/>
                <wp:lineTo x="0" y="20965"/>
                <wp:lineTo x="21100" y="20965"/>
                <wp:lineTo x="21100" y="0"/>
                <wp:lineTo x="0" y="0"/>
              </wp:wrapPolygon>
            </wp:wrapThrough>
            <wp:docPr id="59724569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duotone>
                        <a:prstClr val="black"/>
                        <a:srgbClr val="00B05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00" cy="6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2731AE" w14:textId="706F7E46" w:rsidR="00F32C96" w:rsidRDefault="00F32C96" w:rsidP="00E82D3F">
      <w:pPr>
        <w:jc w:val="center"/>
      </w:pPr>
    </w:p>
    <w:p w14:paraId="4866488C" w14:textId="77777777" w:rsidR="001225DC" w:rsidRDefault="001225DC" w:rsidP="00E82D3F"/>
    <w:p w14:paraId="113A7B5D" w14:textId="29B1D507" w:rsidR="001225DC" w:rsidRDefault="001225DC" w:rsidP="00E82D3F">
      <w:r w:rsidRPr="001225DC">
        <w:rPr>
          <w:highlight w:val="yellow"/>
        </w:rPr>
        <w:t>Participants Details:</w:t>
      </w: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9493"/>
      </w:tblGrid>
      <w:tr w:rsidR="00345DE9" w14:paraId="00E4D94B" w14:textId="77777777" w:rsidTr="00632640">
        <w:tc>
          <w:tcPr>
            <w:tcW w:w="9493" w:type="dxa"/>
          </w:tcPr>
          <w:p w14:paraId="258881B6" w14:textId="770F2A8B" w:rsidR="00345DE9" w:rsidRDefault="00942DB3" w:rsidP="002A588B">
            <w:pPr>
              <w:spacing w:before="0"/>
            </w:pPr>
            <w:r>
              <w:t xml:space="preserve">First </w:t>
            </w:r>
            <w:r w:rsidR="00345DE9">
              <w:t>name:</w:t>
            </w:r>
          </w:p>
        </w:tc>
      </w:tr>
      <w:tr w:rsidR="00345DE9" w14:paraId="75089A51" w14:textId="77777777" w:rsidTr="00632640">
        <w:tc>
          <w:tcPr>
            <w:tcW w:w="9493" w:type="dxa"/>
          </w:tcPr>
          <w:p w14:paraId="6DDA9164" w14:textId="2C5216E8" w:rsidR="00345DE9" w:rsidRDefault="00EA093A" w:rsidP="00345DE9">
            <w:pPr>
              <w:spacing w:before="0"/>
            </w:pPr>
            <w:r>
              <w:t>Surname:</w:t>
            </w:r>
          </w:p>
        </w:tc>
      </w:tr>
      <w:tr w:rsidR="00942DB3" w14:paraId="493DE233" w14:textId="77777777" w:rsidTr="00632640">
        <w:tc>
          <w:tcPr>
            <w:tcW w:w="9493" w:type="dxa"/>
          </w:tcPr>
          <w:p w14:paraId="43EBD457" w14:textId="74E0092F" w:rsidR="00942DB3" w:rsidRDefault="005A332B" w:rsidP="002A588B">
            <w:pPr>
              <w:spacing w:before="0"/>
            </w:pPr>
            <w:r>
              <w:t xml:space="preserve">Date of Birth:                                              </w:t>
            </w:r>
            <w:r w:rsidR="00942DB3">
              <w:t>Age:</w:t>
            </w:r>
          </w:p>
        </w:tc>
      </w:tr>
      <w:tr w:rsidR="00942DB3" w14:paraId="4C1B7B09" w14:textId="77777777" w:rsidTr="00632640">
        <w:tc>
          <w:tcPr>
            <w:tcW w:w="9493" w:type="dxa"/>
          </w:tcPr>
          <w:p w14:paraId="661B9B23" w14:textId="24DAA1BA" w:rsidR="00942DB3" w:rsidRDefault="00942DB3" w:rsidP="002A588B">
            <w:pPr>
              <w:spacing w:before="0"/>
            </w:pPr>
            <w:r>
              <w:t>Gender:</w:t>
            </w:r>
          </w:p>
        </w:tc>
      </w:tr>
      <w:tr w:rsidR="00942DB3" w14:paraId="06B1FECF" w14:textId="77777777" w:rsidTr="00632640">
        <w:tc>
          <w:tcPr>
            <w:tcW w:w="9493" w:type="dxa"/>
          </w:tcPr>
          <w:p w14:paraId="7995E653" w14:textId="40B2A5C1" w:rsidR="00942DB3" w:rsidRDefault="00942DB3" w:rsidP="00942DB3">
            <w:pPr>
              <w:spacing w:before="0"/>
            </w:pPr>
            <w:r>
              <w:t>Ethnicity:</w:t>
            </w:r>
          </w:p>
        </w:tc>
      </w:tr>
      <w:tr w:rsidR="00942DB3" w14:paraId="3D8FC3DB" w14:textId="77777777" w:rsidTr="00632640">
        <w:tc>
          <w:tcPr>
            <w:tcW w:w="9493" w:type="dxa"/>
          </w:tcPr>
          <w:p w14:paraId="76B94B6E" w14:textId="49923EB2" w:rsidR="00942DB3" w:rsidRDefault="00942DB3" w:rsidP="005A332B">
            <w:pPr>
              <w:spacing w:before="0"/>
            </w:pPr>
            <w:r>
              <w:t>Do you have a disability:</w:t>
            </w:r>
            <w:r>
              <w:tab/>
            </w:r>
          </w:p>
        </w:tc>
      </w:tr>
      <w:tr w:rsidR="00942DB3" w14:paraId="681CB74F" w14:textId="77777777" w:rsidTr="00632640">
        <w:tc>
          <w:tcPr>
            <w:tcW w:w="9493" w:type="dxa"/>
          </w:tcPr>
          <w:p w14:paraId="348CFF40" w14:textId="77777777" w:rsidR="00942DB3" w:rsidRDefault="00942DB3" w:rsidP="005A332B">
            <w:pPr>
              <w:spacing w:before="0"/>
            </w:pPr>
            <w:r>
              <w:t>If YES nature of disability:</w:t>
            </w:r>
            <w:r>
              <w:tab/>
            </w:r>
          </w:p>
          <w:p w14:paraId="0EAB9917" w14:textId="77777777" w:rsidR="00942DB3" w:rsidRDefault="00942DB3" w:rsidP="00942DB3"/>
        </w:tc>
      </w:tr>
      <w:tr w:rsidR="00942DB3" w14:paraId="7B2FDFCE" w14:textId="77777777" w:rsidTr="00632640">
        <w:tc>
          <w:tcPr>
            <w:tcW w:w="9493" w:type="dxa"/>
          </w:tcPr>
          <w:p w14:paraId="2A067F37" w14:textId="77777777" w:rsidR="00942DB3" w:rsidRDefault="00942DB3" w:rsidP="005A332B">
            <w:pPr>
              <w:spacing w:before="0"/>
            </w:pPr>
            <w:r>
              <w:t>Do you have any access needs:</w:t>
            </w:r>
          </w:p>
          <w:p w14:paraId="7714FCB7" w14:textId="76A9CE41" w:rsidR="005A332B" w:rsidRDefault="005A332B" w:rsidP="005A332B">
            <w:pPr>
              <w:spacing w:before="0"/>
            </w:pPr>
          </w:p>
        </w:tc>
      </w:tr>
      <w:tr w:rsidR="00942DB3" w14:paraId="039254F6" w14:textId="77777777" w:rsidTr="00632640">
        <w:tc>
          <w:tcPr>
            <w:tcW w:w="9493" w:type="dxa"/>
          </w:tcPr>
          <w:p w14:paraId="1FD21213" w14:textId="77777777" w:rsidR="00942DB3" w:rsidRDefault="00942DB3" w:rsidP="005A332B">
            <w:pPr>
              <w:spacing w:before="0"/>
            </w:pPr>
            <w:r>
              <w:t>Are you fit enough to take part:</w:t>
            </w:r>
            <w:r>
              <w:tab/>
            </w:r>
          </w:p>
          <w:p w14:paraId="16317CED" w14:textId="77777777" w:rsidR="00942DB3" w:rsidRDefault="00942DB3" w:rsidP="00942DB3"/>
        </w:tc>
      </w:tr>
    </w:tbl>
    <w:p w14:paraId="6F80FF8A" w14:textId="77777777" w:rsidR="001225DC" w:rsidRDefault="001225DC" w:rsidP="00E82D3F"/>
    <w:p w14:paraId="66386A25" w14:textId="6BC03F96" w:rsidR="00F81906" w:rsidRDefault="00F81906" w:rsidP="00F81906">
      <w:r>
        <w:rPr>
          <w:highlight w:val="yellow"/>
        </w:rPr>
        <w:t>Contact Details:</w:t>
      </w: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9493"/>
      </w:tblGrid>
      <w:tr w:rsidR="00F2031D" w14:paraId="1AC0BAF5" w14:textId="77777777" w:rsidTr="004A40D3">
        <w:tc>
          <w:tcPr>
            <w:tcW w:w="9493" w:type="dxa"/>
          </w:tcPr>
          <w:p w14:paraId="64F4B496" w14:textId="1F09A15C" w:rsidR="00F2031D" w:rsidRDefault="0078794D" w:rsidP="002A588B">
            <w:pPr>
              <w:spacing w:before="0"/>
            </w:pPr>
            <w:r>
              <w:t>Email:</w:t>
            </w:r>
          </w:p>
        </w:tc>
      </w:tr>
      <w:tr w:rsidR="00F2031D" w14:paraId="634782C9" w14:textId="77777777" w:rsidTr="004A40D3">
        <w:tc>
          <w:tcPr>
            <w:tcW w:w="9493" w:type="dxa"/>
          </w:tcPr>
          <w:p w14:paraId="6ED10206" w14:textId="2E845AC4" w:rsidR="00F2031D" w:rsidRDefault="0078794D" w:rsidP="002A588B">
            <w:pPr>
              <w:spacing w:before="0"/>
            </w:pPr>
            <w:r>
              <w:t>Telephone:</w:t>
            </w:r>
          </w:p>
        </w:tc>
      </w:tr>
      <w:tr w:rsidR="00F2031D" w14:paraId="16F27103" w14:textId="77777777" w:rsidTr="004A40D3">
        <w:tc>
          <w:tcPr>
            <w:tcW w:w="9493" w:type="dxa"/>
          </w:tcPr>
          <w:p w14:paraId="77A763BD" w14:textId="77777777" w:rsidR="00F2031D" w:rsidRDefault="0078794D" w:rsidP="002A588B">
            <w:pPr>
              <w:spacing w:before="0"/>
            </w:pPr>
            <w:r>
              <w:t>Address:</w:t>
            </w:r>
          </w:p>
          <w:p w14:paraId="7D95E3D3" w14:textId="77777777" w:rsidR="0078794D" w:rsidRDefault="0078794D" w:rsidP="002A588B">
            <w:pPr>
              <w:spacing w:before="0"/>
            </w:pPr>
          </w:p>
          <w:p w14:paraId="4971345B" w14:textId="0ED65168" w:rsidR="0078794D" w:rsidRDefault="0078794D" w:rsidP="002A588B">
            <w:pPr>
              <w:spacing w:before="0"/>
            </w:pPr>
          </w:p>
        </w:tc>
      </w:tr>
      <w:tr w:rsidR="00F2031D" w14:paraId="0F462BB1" w14:textId="77777777" w:rsidTr="004A40D3">
        <w:tc>
          <w:tcPr>
            <w:tcW w:w="9493" w:type="dxa"/>
          </w:tcPr>
          <w:p w14:paraId="7BACA219" w14:textId="437AC845" w:rsidR="00F249AB" w:rsidRDefault="00F249AB" w:rsidP="0098021F">
            <w:pPr>
              <w:spacing w:before="0"/>
            </w:pPr>
            <w:r>
              <w:t>Emergency Contact Number:</w:t>
            </w:r>
            <w:r>
              <w:tab/>
            </w:r>
          </w:p>
          <w:p w14:paraId="32695DF4" w14:textId="77777777" w:rsidR="00F2031D" w:rsidRDefault="00F2031D" w:rsidP="0098021F">
            <w:pPr>
              <w:spacing w:before="0"/>
            </w:pPr>
          </w:p>
        </w:tc>
      </w:tr>
    </w:tbl>
    <w:p w14:paraId="63EC4C43" w14:textId="77777777" w:rsidR="00FD5B6A" w:rsidRDefault="00FD5B6A" w:rsidP="00584D57">
      <w:pPr>
        <w:spacing w:before="0" w:after="0" w:line="240" w:lineRule="auto"/>
      </w:pPr>
    </w:p>
    <w:p w14:paraId="2FE5896C" w14:textId="588AE7D2" w:rsidR="005D1040" w:rsidRPr="004A40D3" w:rsidRDefault="005D1040" w:rsidP="00584D57">
      <w:pPr>
        <w:spacing w:before="0" w:after="0" w:line="240" w:lineRule="auto"/>
        <w:rPr>
          <w:b/>
          <w:bCs/>
          <w:i/>
          <w:iCs/>
        </w:rPr>
      </w:pPr>
      <w:r w:rsidRPr="004A40D3">
        <w:rPr>
          <w:b/>
          <w:bCs/>
          <w:i/>
          <w:iCs/>
        </w:rPr>
        <w:t xml:space="preserve">Photo Notice: This is a public event. Photographs will be taken and may be shared on social media. </w:t>
      </w:r>
    </w:p>
    <w:p w14:paraId="77A076B2" w14:textId="77777777" w:rsidR="00FD5B6A" w:rsidRDefault="00FD5B6A" w:rsidP="00584D57">
      <w:pPr>
        <w:spacing w:before="0" w:after="0" w:line="240" w:lineRule="auto"/>
      </w:pP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9493"/>
      </w:tblGrid>
      <w:tr w:rsidR="000A3177" w14:paraId="565611C0" w14:textId="77777777" w:rsidTr="004A40D3">
        <w:tc>
          <w:tcPr>
            <w:tcW w:w="9493" w:type="dxa"/>
          </w:tcPr>
          <w:p w14:paraId="1340D9DE" w14:textId="648C4700" w:rsidR="000A3177" w:rsidRDefault="005D1040" w:rsidP="000A3177">
            <w:pPr>
              <w:spacing w:before="0"/>
            </w:pPr>
            <w:r>
              <w:t>Can we contact you again for future fundraising</w:t>
            </w:r>
            <w:r w:rsidR="00781EDB">
              <w:t xml:space="preserve"> events</w:t>
            </w:r>
            <w:r w:rsidR="000A3177">
              <w:t>:</w:t>
            </w:r>
          </w:p>
          <w:p w14:paraId="1009783A" w14:textId="3FBE4B37" w:rsidR="000A3177" w:rsidRDefault="000A3177" w:rsidP="000A3177">
            <w:pPr>
              <w:spacing w:before="0"/>
            </w:pPr>
          </w:p>
        </w:tc>
      </w:tr>
      <w:tr w:rsidR="005E7C8B" w14:paraId="027BDF64" w14:textId="77777777" w:rsidTr="004A40D3">
        <w:tc>
          <w:tcPr>
            <w:tcW w:w="9493" w:type="dxa"/>
          </w:tcPr>
          <w:p w14:paraId="68746C63" w14:textId="766094AC" w:rsidR="005E7C8B" w:rsidRDefault="00781EDB" w:rsidP="005E7C8B">
            <w:pPr>
              <w:spacing w:before="0"/>
            </w:pPr>
            <w:r>
              <w:t xml:space="preserve">Are you interested in any </w:t>
            </w:r>
            <w:r w:rsidR="00632640">
              <w:t>v</w:t>
            </w:r>
            <w:r w:rsidR="005E7C8B">
              <w:t>olunteering opportunities</w:t>
            </w:r>
            <w:r>
              <w:t>:</w:t>
            </w:r>
          </w:p>
          <w:p w14:paraId="4EB14A4A" w14:textId="77777777" w:rsidR="005E7C8B" w:rsidRDefault="005E7C8B" w:rsidP="005E7C8B"/>
        </w:tc>
      </w:tr>
    </w:tbl>
    <w:p w14:paraId="3B60CA83" w14:textId="77777777" w:rsidR="005D1040" w:rsidRDefault="005D1040" w:rsidP="00632640"/>
    <w:sectPr w:rsidR="005D1040" w:rsidSect="00632640">
      <w:headerReference w:type="default" r:id="rId14"/>
      <w:footerReference w:type="default" r:id="rId15"/>
      <w:headerReference w:type="first" r:id="rId16"/>
      <w:pgSz w:w="11906" w:h="16838" w:code="9"/>
      <w:pgMar w:top="284" w:right="1440" w:bottom="284" w:left="1440" w:header="0" w:footer="432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EE030A" w14:textId="77777777" w:rsidR="00381536" w:rsidRDefault="00381536" w:rsidP="000172E5">
      <w:pPr>
        <w:spacing w:after="0" w:line="240" w:lineRule="auto"/>
      </w:pPr>
      <w:r>
        <w:separator/>
      </w:r>
    </w:p>
  </w:endnote>
  <w:endnote w:type="continuationSeparator" w:id="0">
    <w:p w14:paraId="6B4FC9E8" w14:textId="77777777" w:rsidR="00381536" w:rsidRDefault="00381536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E0DCFBC-261A-433F-B6AD-A8836AE61458}"/>
    <w:embedBold r:id="rId2" w:fontKey="{EA173580-2E9E-4876-9FA6-ED18525111B4}"/>
    <w:embedBoldItalic r:id="rId3" w:fontKey="{13846623-0607-410F-B09E-DA5DDBF265F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1EEFA264-4FFF-4034-8508-8CC5F95D3551}"/>
    <w:embedBold r:id="rId5" w:fontKey="{7AFA77E1-4FB3-4A69-BD66-F7AF1A7C4F0D}"/>
    <w:embedItalic r:id="rId6" w:fontKey="{DFA90812-4DF9-4B91-BB82-ED1B7B69428B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8E537CD6-C8E8-42FF-98E6-7BA37310256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896AD816-0A40-4EBF-A77F-5AAF9293F87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A4F1453" w14:textId="77777777" w:rsidTr="00637200">
      <w:tc>
        <w:tcPr>
          <w:tcW w:w="4675" w:type="dxa"/>
          <w:vAlign w:val="center"/>
        </w:tcPr>
        <w:p w14:paraId="07F69911" w14:textId="4343614E" w:rsidR="00311D4F" w:rsidRPr="00311D4F" w:rsidRDefault="00311D4F" w:rsidP="00637200">
          <w:pPr>
            <w:pStyle w:val="Footer"/>
          </w:pPr>
        </w:p>
      </w:tc>
      <w:tc>
        <w:tcPr>
          <w:tcW w:w="4675" w:type="dxa"/>
          <w:vAlign w:val="center"/>
        </w:tcPr>
        <w:p w14:paraId="1A5AD94D" w14:textId="3D46D3D2" w:rsidR="00311D4F" w:rsidRPr="00311D4F" w:rsidRDefault="00311D4F" w:rsidP="00637200">
          <w:pPr>
            <w:pStyle w:val="Footer"/>
            <w:jc w:val="right"/>
          </w:pPr>
        </w:p>
      </w:tc>
    </w:tr>
  </w:tbl>
  <w:p w14:paraId="36CB7438" w14:textId="77777777" w:rsidR="006145D8" w:rsidRDefault="006145D8" w:rsidP="006372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FFB54F" w14:textId="77777777" w:rsidR="00381536" w:rsidRDefault="00381536" w:rsidP="000172E5">
      <w:pPr>
        <w:spacing w:after="0" w:line="240" w:lineRule="auto"/>
      </w:pPr>
      <w:r>
        <w:separator/>
      </w:r>
    </w:p>
  </w:footnote>
  <w:footnote w:type="continuationSeparator" w:id="0">
    <w:p w14:paraId="2C9F8CCE" w14:textId="77777777" w:rsidR="00381536" w:rsidRDefault="00381536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4BE4B3" w14:textId="77777777" w:rsidR="00AA712F" w:rsidRDefault="00AA712F"/>
  <w:tbl>
    <w:tblPr>
      <w:tblW w:w="11599" w:type="dxa"/>
      <w:tblInd w:w="-993" w:type="dxa"/>
      <w:tblLook w:val="04A0" w:firstRow="1" w:lastRow="0" w:firstColumn="1" w:lastColumn="0" w:noHBand="0" w:noVBand="1"/>
    </w:tblPr>
    <w:tblGrid>
      <w:gridCol w:w="10349"/>
      <w:gridCol w:w="1250"/>
    </w:tblGrid>
    <w:tr w:rsidR="00B337A2" w:rsidRPr="00A50D16" w14:paraId="27504C96" w14:textId="77777777" w:rsidTr="00A50D16">
      <w:trPr>
        <w:trHeight w:val="990"/>
      </w:trPr>
      <w:tc>
        <w:tcPr>
          <w:tcW w:w="10349" w:type="dxa"/>
          <w:vAlign w:val="center"/>
        </w:tcPr>
        <w:p w14:paraId="300A715D" w14:textId="7BB889A4" w:rsidR="00B337A2" w:rsidRPr="00A50D16" w:rsidRDefault="00B337A2" w:rsidP="00AA712F">
          <w:pPr>
            <w:pStyle w:val="Header"/>
            <w:jc w:val="center"/>
            <w:rPr>
              <w:rFonts w:ascii="Arial" w:hAnsi="Arial" w:cs="Arial"/>
              <w:sz w:val="40"/>
              <w:szCs w:val="40"/>
              <w:lang w:val="en-GB"/>
            </w:rPr>
          </w:pPr>
        </w:p>
      </w:tc>
      <w:tc>
        <w:tcPr>
          <w:tcW w:w="1250" w:type="dxa"/>
          <w:vAlign w:val="center"/>
        </w:tcPr>
        <w:p w14:paraId="29BDB595" w14:textId="66798796" w:rsidR="00A50D16" w:rsidRPr="00A50D16" w:rsidRDefault="00A50D16" w:rsidP="00A50D16">
          <w:pPr>
            <w:pStyle w:val="Header"/>
            <w:jc w:val="center"/>
            <w:rPr>
              <w:rFonts w:ascii="Arial" w:hAnsi="Arial" w:cs="Arial"/>
              <w:sz w:val="40"/>
              <w:szCs w:val="40"/>
              <w:lang w:val="en-GB"/>
            </w:rPr>
          </w:pPr>
        </w:p>
        <w:p w14:paraId="1D070B58" w14:textId="77777777" w:rsidR="00B337A2" w:rsidRPr="00A50D16" w:rsidRDefault="00B337A2" w:rsidP="00A50D16">
          <w:pPr>
            <w:pStyle w:val="Header"/>
            <w:jc w:val="center"/>
            <w:rPr>
              <w:rFonts w:ascii="Arial" w:hAnsi="Arial" w:cs="Arial"/>
              <w:sz w:val="40"/>
              <w:szCs w:val="40"/>
              <w:lang w:val="en-GB"/>
            </w:rPr>
          </w:pPr>
        </w:p>
        <w:p w14:paraId="1BABC279" w14:textId="6D440B7C" w:rsidR="00A50D16" w:rsidRPr="00A50D16" w:rsidRDefault="00A50D16" w:rsidP="00A50D16">
          <w:pPr>
            <w:pStyle w:val="Header"/>
            <w:jc w:val="center"/>
            <w:rPr>
              <w:rFonts w:ascii="Arial" w:hAnsi="Arial" w:cs="Arial"/>
              <w:sz w:val="40"/>
              <w:szCs w:val="40"/>
              <w:lang w:val="en-GB"/>
            </w:rPr>
          </w:pPr>
        </w:p>
      </w:tc>
    </w:tr>
  </w:tbl>
  <w:p w14:paraId="4E96EBE9" w14:textId="30EDC219" w:rsidR="000172E5" w:rsidRPr="00A50D16" w:rsidRDefault="000172E5" w:rsidP="00AA712F">
    <w:pPr>
      <w:pStyle w:val="NoSpacing"/>
      <w:rPr>
        <w:rFonts w:ascii="Arial" w:hAnsi="Arial" w:cs="Arial"/>
        <w:sz w:val="40"/>
        <w:szCs w:val="40"/>
        <w:lang w:val="en-G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F48238" w14:textId="6D13057E" w:rsidR="00F32C96" w:rsidRDefault="00F32C96" w:rsidP="00B00E3E">
    <w:pPr>
      <w:pStyle w:val="Header"/>
      <w:jc w:val="center"/>
    </w:pPr>
    <w:r w:rsidRPr="00A50D16">
      <w:rPr>
        <w:rFonts w:ascii="Arial" w:hAnsi="Arial" w:cs="Arial"/>
        <w:noProof/>
        <w:sz w:val="40"/>
        <w:szCs w:val="40"/>
      </w:rPr>
      <w:drawing>
        <wp:inline distT="0" distB="0" distL="0" distR="0" wp14:anchorId="0DC6B2AE" wp14:editId="1AC17316">
          <wp:extent cx="5361709" cy="732790"/>
          <wp:effectExtent l="0" t="0" r="0" b="0"/>
          <wp:docPr id="1346201849" name="Picture 1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78863" cy="7488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193DCA5" w14:textId="528D44E9" w:rsidR="00F32C96" w:rsidRDefault="00B00E3E" w:rsidP="00B00E3E">
    <w:pPr>
      <w:pStyle w:val="Header"/>
      <w:jc w:val="center"/>
    </w:pPr>
    <w:r>
      <w:t>Registration Form Triathlon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386421383">
    <w:abstractNumId w:val="11"/>
  </w:num>
  <w:num w:numId="2" w16cid:durableId="588579671">
    <w:abstractNumId w:val="7"/>
  </w:num>
  <w:num w:numId="3" w16cid:durableId="68386200">
    <w:abstractNumId w:val="15"/>
  </w:num>
  <w:num w:numId="4" w16cid:durableId="1663848078">
    <w:abstractNumId w:val="12"/>
  </w:num>
  <w:num w:numId="5" w16cid:durableId="382607021">
    <w:abstractNumId w:val="13"/>
  </w:num>
  <w:num w:numId="6" w16cid:durableId="1463765173">
    <w:abstractNumId w:val="19"/>
  </w:num>
  <w:num w:numId="7" w16cid:durableId="1235970978">
    <w:abstractNumId w:val="6"/>
  </w:num>
  <w:num w:numId="8" w16cid:durableId="1690839834">
    <w:abstractNumId w:val="10"/>
  </w:num>
  <w:num w:numId="9" w16cid:durableId="1924365781">
    <w:abstractNumId w:val="17"/>
  </w:num>
  <w:num w:numId="10" w16cid:durableId="1586527663">
    <w:abstractNumId w:val="1"/>
  </w:num>
  <w:num w:numId="11" w16cid:durableId="1024138582">
    <w:abstractNumId w:val="5"/>
  </w:num>
  <w:num w:numId="12" w16cid:durableId="36055084">
    <w:abstractNumId w:val="0"/>
  </w:num>
  <w:num w:numId="13" w16cid:durableId="444347624">
    <w:abstractNumId w:val="2"/>
  </w:num>
  <w:num w:numId="14" w16cid:durableId="1274366139">
    <w:abstractNumId w:val="9"/>
  </w:num>
  <w:num w:numId="15" w16cid:durableId="331570020">
    <w:abstractNumId w:val="8"/>
  </w:num>
  <w:num w:numId="16" w16cid:durableId="607472270">
    <w:abstractNumId w:val="16"/>
  </w:num>
  <w:num w:numId="17" w16cid:durableId="842937822">
    <w:abstractNumId w:val="3"/>
  </w:num>
  <w:num w:numId="18" w16cid:durableId="44647953">
    <w:abstractNumId w:val="21"/>
  </w:num>
  <w:num w:numId="19" w16cid:durableId="2117796516">
    <w:abstractNumId w:val="18"/>
  </w:num>
  <w:num w:numId="20" w16cid:durableId="796682677">
    <w:abstractNumId w:val="14"/>
  </w:num>
  <w:num w:numId="21" w16cid:durableId="339478203">
    <w:abstractNumId w:val="20"/>
  </w:num>
  <w:num w:numId="22" w16cid:durableId="1687245120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D16"/>
    <w:rsid w:val="000172E5"/>
    <w:rsid w:val="00052382"/>
    <w:rsid w:val="0006568A"/>
    <w:rsid w:val="00076F0F"/>
    <w:rsid w:val="00084253"/>
    <w:rsid w:val="000A3177"/>
    <w:rsid w:val="000C77BB"/>
    <w:rsid w:val="000D1F49"/>
    <w:rsid w:val="001225DC"/>
    <w:rsid w:val="00125B68"/>
    <w:rsid w:val="001562F0"/>
    <w:rsid w:val="001727CA"/>
    <w:rsid w:val="001800AB"/>
    <w:rsid w:val="001E77E6"/>
    <w:rsid w:val="00202646"/>
    <w:rsid w:val="00220C4A"/>
    <w:rsid w:val="002503F0"/>
    <w:rsid w:val="002741FB"/>
    <w:rsid w:val="002C56E6"/>
    <w:rsid w:val="002C782B"/>
    <w:rsid w:val="002D1654"/>
    <w:rsid w:val="00311D4F"/>
    <w:rsid w:val="003426F5"/>
    <w:rsid w:val="0034390E"/>
    <w:rsid w:val="00344849"/>
    <w:rsid w:val="00345DE9"/>
    <w:rsid w:val="00361E11"/>
    <w:rsid w:val="003769BA"/>
    <w:rsid w:val="00381536"/>
    <w:rsid w:val="003F0847"/>
    <w:rsid w:val="0040090B"/>
    <w:rsid w:val="0046302A"/>
    <w:rsid w:val="00487D2D"/>
    <w:rsid w:val="004A40D3"/>
    <w:rsid w:val="004B15E2"/>
    <w:rsid w:val="004D5D62"/>
    <w:rsid w:val="00502E9C"/>
    <w:rsid w:val="005112D0"/>
    <w:rsid w:val="005540F4"/>
    <w:rsid w:val="00555837"/>
    <w:rsid w:val="00577E06"/>
    <w:rsid w:val="00583334"/>
    <w:rsid w:val="00584D57"/>
    <w:rsid w:val="005A332B"/>
    <w:rsid w:val="005A3BF7"/>
    <w:rsid w:val="005D1040"/>
    <w:rsid w:val="005E7C8B"/>
    <w:rsid w:val="005F2035"/>
    <w:rsid w:val="005F7990"/>
    <w:rsid w:val="006145D8"/>
    <w:rsid w:val="00632640"/>
    <w:rsid w:val="00637200"/>
    <w:rsid w:val="0063739C"/>
    <w:rsid w:val="00640CF2"/>
    <w:rsid w:val="0065214D"/>
    <w:rsid w:val="006E6941"/>
    <w:rsid w:val="007147D7"/>
    <w:rsid w:val="0073184A"/>
    <w:rsid w:val="00770F25"/>
    <w:rsid w:val="00781EDB"/>
    <w:rsid w:val="0078794D"/>
    <w:rsid w:val="007A35A8"/>
    <w:rsid w:val="007B0A85"/>
    <w:rsid w:val="007C6A52"/>
    <w:rsid w:val="0082043E"/>
    <w:rsid w:val="00846B76"/>
    <w:rsid w:val="0086797B"/>
    <w:rsid w:val="008D75EE"/>
    <w:rsid w:val="008E203A"/>
    <w:rsid w:val="0091229C"/>
    <w:rsid w:val="00940E73"/>
    <w:rsid w:val="00942DB3"/>
    <w:rsid w:val="009509CD"/>
    <w:rsid w:val="0098021F"/>
    <w:rsid w:val="0098597D"/>
    <w:rsid w:val="009B6F27"/>
    <w:rsid w:val="009C6998"/>
    <w:rsid w:val="009E37C4"/>
    <w:rsid w:val="009F619A"/>
    <w:rsid w:val="009F6DDE"/>
    <w:rsid w:val="00A370A8"/>
    <w:rsid w:val="00A50D16"/>
    <w:rsid w:val="00A91836"/>
    <w:rsid w:val="00AA712F"/>
    <w:rsid w:val="00AE1D29"/>
    <w:rsid w:val="00AE73D6"/>
    <w:rsid w:val="00AF245B"/>
    <w:rsid w:val="00B00E3E"/>
    <w:rsid w:val="00B337A2"/>
    <w:rsid w:val="00BD010E"/>
    <w:rsid w:val="00BD4753"/>
    <w:rsid w:val="00BD5CB1"/>
    <w:rsid w:val="00BE62EE"/>
    <w:rsid w:val="00C003BA"/>
    <w:rsid w:val="00C16D62"/>
    <w:rsid w:val="00C3450F"/>
    <w:rsid w:val="00C4602F"/>
    <w:rsid w:val="00C46878"/>
    <w:rsid w:val="00C6231D"/>
    <w:rsid w:val="00CB4A51"/>
    <w:rsid w:val="00CD4532"/>
    <w:rsid w:val="00CD47B0"/>
    <w:rsid w:val="00CE6104"/>
    <w:rsid w:val="00CE7918"/>
    <w:rsid w:val="00CF057A"/>
    <w:rsid w:val="00D16163"/>
    <w:rsid w:val="00D51738"/>
    <w:rsid w:val="00D71E2A"/>
    <w:rsid w:val="00DB3FAD"/>
    <w:rsid w:val="00DC71EC"/>
    <w:rsid w:val="00DE4106"/>
    <w:rsid w:val="00E61C09"/>
    <w:rsid w:val="00E82D3F"/>
    <w:rsid w:val="00E97DB0"/>
    <w:rsid w:val="00EA093A"/>
    <w:rsid w:val="00EA36A0"/>
    <w:rsid w:val="00EB3B58"/>
    <w:rsid w:val="00EC7359"/>
    <w:rsid w:val="00EE3054"/>
    <w:rsid w:val="00F00606"/>
    <w:rsid w:val="00F01256"/>
    <w:rsid w:val="00F2031D"/>
    <w:rsid w:val="00F249AB"/>
    <w:rsid w:val="00F32C96"/>
    <w:rsid w:val="00F81906"/>
    <w:rsid w:val="00FC6408"/>
    <w:rsid w:val="00FC7475"/>
    <w:rsid w:val="00FD5B6A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A2E6EB"/>
  <w15:chartTrackingRefBased/>
  <w15:docId w15:val="{8E32C717-7257-4910-98D2-BC628F986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409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5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5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2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1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1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9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b\AppData\Roaming\Microsoft\Templates\Membership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8B9B2E2-DB64-4232-AFDC-4E4BBAADA7A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form.dotx</Template>
  <TotalTime>1</TotalTime>
  <Pages>2</Pages>
  <Words>83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</dc:creator>
  <cp:keywords/>
  <dc:description/>
  <cp:lastModifiedBy>adminkab</cp:lastModifiedBy>
  <cp:revision>3</cp:revision>
  <dcterms:created xsi:type="dcterms:W3CDTF">2024-08-03T23:27:00Z</dcterms:created>
  <dcterms:modified xsi:type="dcterms:W3CDTF">2024-08-03T23:57:00Z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